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2D3" w:rsidRDefault="005200D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9835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26" y="21581"/>
                <wp:lineTo x="21526" y="0"/>
                <wp:lineTo x="0" y="0"/>
              </wp:wrapPolygon>
            </wp:wrapTight>
            <wp:docPr id="1" name="Picture 1" descr="N:\My Pictures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y Pictures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0D7" w:rsidRDefault="005200D7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2" name="Picture 2" descr="N:\My Picture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My Pictures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200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0D7"/>
    <w:rsid w:val="005200D7"/>
    <w:rsid w:val="005F41A6"/>
    <w:rsid w:val="00B7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C2F23954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Thorne</dc:creator>
  <cp:lastModifiedBy>M Thorne</cp:lastModifiedBy>
  <cp:revision>1</cp:revision>
  <dcterms:created xsi:type="dcterms:W3CDTF">2013-06-19T07:57:00Z</dcterms:created>
  <dcterms:modified xsi:type="dcterms:W3CDTF">2013-06-19T07:58:00Z</dcterms:modified>
</cp:coreProperties>
</file>